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9EBF6" w14:textId="77777777" w:rsidR="00402D45" w:rsidRPr="00402D45" w:rsidRDefault="00402D45" w:rsidP="00402D45">
      <w:pPr>
        <w:jc w:val="center"/>
        <w:rPr>
          <w:rFonts w:ascii="Calibri" w:hAnsi="Calibri" w:cs="Calibri"/>
          <w:b/>
          <w:bCs/>
          <w:sz w:val="24"/>
          <w:szCs w:val="24"/>
        </w:rPr>
      </w:pPr>
      <w:r w:rsidRPr="00402D45">
        <w:rPr>
          <w:rFonts w:ascii="Calibri" w:hAnsi="Calibri" w:cs="Calibri"/>
          <w:b/>
          <w:bCs/>
          <w:sz w:val="24"/>
          <w:szCs w:val="24"/>
        </w:rPr>
        <w:t>Indigenous Transitions Facilitator</w:t>
      </w:r>
    </w:p>
    <w:p w14:paraId="74384076" w14:textId="77ACF6EE" w:rsidR="00402D45" w:rsidRDefault="00402D45" w:rsidP="00402D45">
      <w:pPr>
        <w:jc w:val="center"/>
        <w:rPr>
          <w:rFonts w:ascii="Calibri" w:hAnsi="Calibri" w:cs="Calibri"/>
          <w:b/>
          <w:bCs/>
          <w:sz w:val="24"/>
          <w:szCs w:val="24"/>
        </w:rPr>
      </w:pPr>
      <w:r w:rsidRPr="00402D45">
        <w:rPr>
          <w:rFonts w:ascii="Calibri" w:hAnsi="Calibri" w:cs="Calibri"/>
          <w:b/>
          <w:bCs/>
          <w:sz w:val="24"/>
          <w:szCs w:val="24"/>
        </w:rPr>
        <w:t>Job Location: Sioux Lookout or Thunder Bay, ON</w:t>
      </w:r>
    </w:p>
    <w:p w14:paraId="418A127B" w14:textId="2038EA6D" w:rsidR="00CD2FC3" w:rsidRPr="00CD2FC3" w:rsidRDefault="00122E64" w:rsidP="00402D45">
      <w:pPr>
        <w:jc w:val="center"/>
        <w:rPr>
          <w:rFonts w:ascii="Calibri" w:hAnsi="Calibri" w:cs="Calibri"/>
          <w:sz w:val="24"/>
          <w:szCs w:val="24"/>
        </w:rPr>
      </w:pPr>
      <w:r>
        <w:rPr>
          <w:rFonts w:ascii="Calibri" w:hAnsi="Calibri" w:cs="Calibri"/>
          <w:sz w:val="24"/>
          <w:szCs w:val="24"/>
        </w:rPr>
        <w:t>Start Date: ASAP – Job posted until filled</w:t>
      </w:r>
    </w:p>
    <w:p w14:paraId="3FFE8E7E" w14:textId="77777777" w:rsidR="00402D45" w:rsidRPr="00402D45" w:rsidRDefault="00402D45" w:rsidP="00402D45">
      <w:pPr>
        <w:jc w:val="center"/>
        <w:rPr>
          <w:rFonts w:ascii="Calibri" w:hAnsi="Calibri" w:cs="Calibri"/>
          <w:b/>
          <w:bCs/>
          <w:sz w:val="24"/>
          <w:szCs w:val="24"/>
        </w:rPr>
      </w:pPr>
    </w:p>
    <w:p w14:paraId="2D0DF00C" w14:textId="77777777" w:rsidR="00402D45" w:rsidRPr="00402D45" w:rsidRDefault="00402D45" w:rsidP="00402D45">
      <w:pPr>
        <w:rPr>
          <w:rFonts w:ascii="Calibri" w:hAnsi="Calibri" w:cs="Calibri"/>
        </w:rPr>
      </w:pPr>
      <w:r w:rsidRPr="00402D45">
        <w:rPr>
          <w:rFonts w:ascii="Calibri" w:hAnsi="Calibri" w:cs="Calibri"/>
        </w:rPr>
        <w:t>The following would be highly desirable attributes:</w:t>
      </w:r>
    </w:p>
    <w:p w14:paraId="0ABEB589"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Registered Practical Nurse in good standing with the College of Nurses of Ontario OR Social Worker in good standing with the OCSWSSW, OR other allied health professional with relevant skill set, OR Community and Health Services Navigation College Certificate, OR Medical Office Administration Diploma</w:t>
      </w:r>
    </w:p>
    <w:p w14:paraId="5146EC96"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Knowledge of system navigation, community resources, legislation, research and funding arrangements specific to Indigenous programs and services</w:t>
      </w:r>
    </w:p>
    <w:p w14:paraId="28EF0997"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Proficiency in the use of computers and various database software applications including electronic health records, MS Word and Excel and Scheduler platforms</w:t>
      </w:r>
    </w:p>
    <w:p w14:paraId="754FAA30"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Problem-solving, good judgement and decision-making skill and ability to stay calm, and composed especially in times of crisis or urgencies</w:t>
      </w:r>
    </w:p>
    <w:p w14:paraId="0C40E675"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Experience in an Indigenous health and or social service organization, hospital or community-based case management, health promotion, public health or social work is essential</w:t>
      </w:r>
    </w:p>
    <w:p w14:paraId="30D5C316"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Ability to prioritize professional duties, manage multiple patients, and efficiently organize workload;</w:t>
      </w:r>
    </w:p>
    <w:p w14:paraId="13A9FFC2"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Strong interpersonal and collaboration skills</w:t>
      </w:r>
    </w:p>
    <w:p w14:paraId="7BC56401"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A clear vulnerable sector criminal reference check is a condition of employment</w:t>
      </w:r>
    </w:p>
    <w:p w14:paraId="5E9A72D9"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Must possess a valid Ontario Driver’s Licence and a reliable vehicle, along with a driver’s abstract</w:t>
      </w:r>
    </w:p>
    <w:p w14:paraId="6634CBAB" w14:textId="77777777" w:rsidR="00402D45" w:rsidRPr="00402D45" w:rsidRDefault="00402D45" w:rsidP="00402D45">
      <w:pPr>
        <w:rPr>
          <w:rFonts w:ascii="Calibri" w:hAnsi="Calibri" w:cs="Calibri"/>
        </w:rPr>
      </w:pPr>
    </w:p>
    <w:p w14:paraId="12763AFC" w14:textId="77777777" w:rsidR="00402D45" w:rsidRPr="00402D45" w:rsidRDefault="00402D45" w:rsidP="00402D45">
      <w:pPr>
        <w:rPr>
          <w:rFonts w:ascii="Calibri" w:hAnsi="Calibri" w:cs="Calibri"/>
        </w:rPr>
      </w:pPr>
      <w:r w:rsidRPr="00402D45">
        <w:rPr>
          <w:rFonts w:ascii="Calibri" w:hAnsi="Calibri" w:cs="Calibri"/>
        </w:rPr>
        <w:t>Roles and responsibilities include:</w:t>
      </w:r>
    </w:p>
    <w:p w14:paraId="5CC1A38C"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Coordinate proactive continuity of care; collaborate referrals with circle of care teams; assist seamless care transitions and provider intersection</w:t>
      </w:r>
    </w:p>
    <w:p w14:paraId="0BAC0F13"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Strengthen linkages in the delivery of comprehensive individualized wrap around services</w:t>
      </w:r>
    </w:p>
    <w:p w14:paraId="62CAFDE1"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Record appropriate statistical data and develop reports as necessary</w:t>
      </w:r>
    </w:p>
    <w:p w14:paraId="207A8080"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Provide administrative support services by processing new external referrals, and orders for services, supplies and equipment; including data entry of client information</w:t>
      </w:r>
    </w:p>
    <w:p w14:paraId="16A06739"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Process and assist in managing confidential client information</w:t>
      </w:r>
    </w:p>
    <w:p w14:paraId="22A4BC71"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Enter, update and maintain a high volume of client data in the electronic database</w:t>
      </w:r>
    </w:p>
    <w:p w14:paraId="24DE0083"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Responding appropriately to incoming phone calls and inquiries as directed by triage decision making tree</w:t>
      </w:r>
    </w:p>
    <w:p w14:paraId="73C663AC"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lastRenderedPageBreak/>
        <w:t>Schedule home visits and client conferences as needed</w:t>
      </w:r>
    </w:p>
    <w:p w14:paraId="1CEAC5A2"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Participate actively when required in IFNA Health Services emergency response operations</w:t>
      </w:r>
    </w:p>
    <w:p w14:paraId="75AC8CF9" w14:textId="77777777" w:rsidR="00402D45" w:rsidRPr="00402D45" w:rsidRDefault="00402D45" w:rsidP="00402D45">
      <w:pPr>
        <w:pStyle w:val="ListParagraph"/>
        <w:numPr>
          <w:ilvl w:val="1"/>
          <w:numId w:val="15"/>
        </w:numPr>
        <w:rPr>
          <w:rFonts w:ascii="Calibri" w:hAnsi="Calibri" w:cs="Calibri"/>
        </w:rPr>
      </w:pPr>
      <w:r w:rsidRPr="00402D45">
        <w:rPr>
          <w:rFonts w:ascii="Calibri" w:hAnsi="Calibri" w:cs="Calibri"/>
        </w:rPr>
        <w:t>Frequent travel to IFNA communities</w:t>
      </w:r>
    </w:p>
    <w:p w14:paraId="7F6ACD1D" w14:textId="77777777" w:rsidR="00402D45" w:rsidRPr="00402D45" w:rsidRDefault="00402D45" w:rsidP="00402D45">
      <w:pPr>
        <w:rPr>
          <w:rFonts w:ascii="Calibri" w:hAnsi="Calibri" w:cs="Calibri"/>
        </w:rPr>
      </w:pPr>
    </w:p>
    <w:p w14:paraId="0787DB10" w14:textId="77777777" w:rsidR="00402D45" w:rsidRPr="00402D45" w:rsidRDefault="00402D45" w:rsidP="00402D45">
      <w:pPr>
        <w:spacing w:after="200" w:line="240" w:lineRule="auto"/>
        <w:rPr>
          <w:rFonts w:ascii="Calibri" w:eastAsia="Calibri" w:hAnsi="Calibri" w:cs="Calibri"/>
          <w:lang w:val="en-US"/>
        </w:rPr>
      </w:pPr>
      <w:r w:rsidRPr="00402D45">
        <w:rPr>
          <w:rFonts w:ascii="Calibri" w:eastAsia="Calibri" w:hAnsi="Calibri" w:cs="Calibri"/>
          <w:lang w:val="en-US"/>
        </w:rPr>
        <w:t>Salary will be based on a combination of qualifications and experience.</w:t>
      </w:r>
    </w:p>
    <w:p w14:paraId="01EBBC26" w14:textId="0100DAA6" w:rsidR="00402D45" w:rsidRPr="00402D45" w:rsidRDefault="00402D45" w:rsidP="00402D45">
      <w:pPr>
        <w:spacing w:after="200" w:line="240" w:lineRule="auto"/>
        <w:rPr>
          <w:rFonts w:ascii="Calibri" w:eastAsia="Calibri" w:hAnsi="Calibri" w:cs="Calibri"/>
          <w:lang w:val="en-US"/>
        </w:rPr>
      </w:pPr>
      <w:r w:rsidRPr="00402D45">
        <w:rPr>
          <w:rFonts w:ascii="Calibri" w:eastAsia="Calibri" w:hAnsi="Calibri" w:cs="Calibri"/>
          <w:lang w:val="en-US"/>
        </w:rPr>
        <w:t xml:space="preserve">Closing Date: </w:t>
      </w:r>
      <w:r w:rsidR="00AE5933">
        <w:rPr>
          <w:rFonts w:ascii="Calibri" w:eastAsia="Calibri" w:hAnsi="Calibri" w:cs="Calibri"/>
          <w:lang w:val="en-US"/>
        </w:rPr>
        <w:t xml:space="preserve"> </w:t>
      </w:r>
      <w:r w:rsidR="00122E64">
        <w:rPr>
          <w:rFonts w:ascii="Calibri" w:eastAsia="Calibri" w:hAnsi="Calibri" w:cs="Calibri"/>
          <w:lang w:val="en-US"/>
        </w:rPr>
        <w:t>ASAP start date – Job posted until filled</w:t>
      </w:r>
    </w:p>
    <w:p w14:paraId="4B9DAE48" w14:textId="77777777" w:rsidR="00402D45" w:rsidRPr="00402D45" w:rsidRDefault="00402D45" w:rsidP="00402D45">
      <w:pPr>
        <w:spacing w:after="200" w:line="240" w:lineRule="auto"/>
        <w:rPr>
          <w:rFonts w:ascii="Calibri" w:eastAsia="Calibri" w:hAnsi="Calibri" w:cs="Calibri"/>
          <w:lang w:val="en-US"/>
        </w:rPr>
      </w:pPr>
      <w:r w:rsidRPr="00402D45">
        <w:rPr>
          <w:rFonts w:ascii="Calibri" w:eastAsia="Calibri" w:hAnsi="Calibri" w:cs="Calibri"/>
          <w:lang w:val="en-US"/>
        </w:rPr>
        <w:t>Please forward resume and cover letter with three references to:</w:t>
      </w:r>
    </w:p>
    <w:p w14:paraId="123E71C9" w14:textId="6C42F6F2" w:rsidR="00402D45" w:rsidRPr="00402D45" w:rsidRDefault="00E80A69" w:rsidP="00402D45">
      <w:pPr>
        <w:spacing w:after="0" w:line="240" w:lineRule="auto"/>
        <w:rPr>
          <w:rFonts w:ascii="Calibri" w:eastAsia="Calibri" w:hAnsi="Calibri" w:cs="Calibri"/>
          <w:lang w:val="en-US"/>
        </w:rPr>
      </w:pPr>
      <w:hyperlink r:id="rId11" w:history="1">
        <w:r w:rsidRPr="00C166E9">
          <w:rPr>
            <w:rStyle w:val="Hyperlink"/>
            <w:rFonts w:ascii="Calibri" w:eastAsia="Calibri" w:hAnsi="Calibri" w:cs="Calibri"/>
            <w:lang w:val="en-US"/>
          </w:rPr>
          <w:t>recruitment@ifna.ca</w:t>
        </w:r>
      </w:hyperlink>
      <w:r w:rsidR="00621055">
        <w:rPr>
          <w:rFonts w:ascii="Calibri" w:eastAsia="Calibri" w:hAnsi="Calibri" w:cs="Calibri"/>
          <w:lang w:val="en-US"/>
        </w:rPr>
        <w:t xml:space="preserve"> </w:t>
      </w:r>
    </w:p>
    <w:p w14:paraId="10B55828" w14:textId="77777777" w:rsidR="00402D45" w:rsidRPr="00402D45" w:rsidRDefault="00402D45" w:rsidP="00402D45">
      <w:pPr>
        <w:spacing w:after="0" w:line="240" w:lineRule="auto"/>
        <w:rPr>
          <w:rFonts w:ascii="Calibri" w:eastAsia="Calibri" w:hAnsi="Calibri" w:cs="Calibri"/>
          <w:lang w:val="en-US"/>
        </w:rPr>
      </w:pPr>
    </w:p>
    <w:p w14:paraId="1803AEA8" w14:textId="77777777" w:rsidR="00402D45" w:rsidRPr="00402D45" w:rsidRDefault="00402D45" w:rsidP="00C90604">
      <w:pPr>
        <w:spacing w:after="0" w:line="240" w:lineRule="auto"/>
        <w:rPr>
          <w:rFonts w:ascii="Arial" w:eastAsia="Calibri" w:hAnsi="Arial" w:cs="Arial"/>
          <w:sz w:val="19"/>
          <w:szCs w:val="21"/>
          <w:lang w:val="en-US"/>
        </w:rPr>
      </w:pPr>
      <w:r w:rsidRPr="00402D45">
        <w:rPr>
          <w:rFonts w:ascii="Calibri" w:eastAsia="Calibri" w:hAnsi="Calibri" w:cs="Calibri"/>
          <w:lang w:val="en-US"/>
        </w:rPr>
        <w:t>*Only selected candidates will be interviewed for this position</w:t>
      </w:r>
      <w:r w:rsidRPr="00402D45">
        <w:rPr>
          <w:rFonts w:ascii="Arial" w:eastAsia="Calibri" w:hAnsi="Arial" w:cs="Arial"/>
          <w:sz w:val="19"/>
          <w:szCs w:val="21"/>
          <w:lang w:val="en-US"/>
        </w:rPr>
        <w:t>.</w:t>
      </w:r>
    </w:p>
    <w:p w14:paraId="605023E1" w14:textId="77777777" w:rsidR="00402D45" w:rsidRPr="00402D45" w:rsidRDefault="00402D45" w:rsidP="00402D45">
      <w:pPr>
        <w:spacing w:after="0" w:line="240" w:lineRule="auto"/>
        <w:rPr>
          <w:rFonts w:ascii="Gotham Light" w:eastAsia="Calibri" w:hAnsi="Gotham Light" w:cs="Arial"/>
          <w:color w:val="595959" w:themeColor="text1" w:themeTint="A6"/>
          <w:sz w:val="20"/>
          <w:szCs w:val="20"/>
          <w:lang w:val="en-US"/>
        </w:rPr>
      </w:pPr>
    </w:p>
    <w:p w14:paraId="5A8373CA" w14:textId="77777777" w:rsidR="00402D45" w:rsidRDefault="00402D45" w:rsidP="00402D45">
      <w:pPr>
        <w:rPr>
          <w:rFonts w:ascii="Calibri" w:hAnsi="Calibri" w:cs="Calibri"/>
        </w:rPr>
      </w:pPr>
    </w:p>
    <w:sectPr w:rsidR="00402D45" w:rsidSect="00754838">
      <w:headerReference w:type="even" r:id="rId12"/>
      <w:headerReference w:type="default" r:id="rId13"/>
      <w:footerReference w:type="even" r:id="rId14"/>
      <w:footerReference w:type="default" r:id="rId15"/>
      <w:headerReference w:type="first" r:id="rId16"/>
      <w:footerReference w:type="first" r:id="rId17"/>
      <w:pgSz w:w="12240" w:h="15840" w:code="1"/>
      <w:pgMar w:top="2693" w:right="1134" w:bottom="1588" w:left="1134" w:header="567" w:footer="2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20C7A" w14:textId="77777777" w:rsidR="003942B7" w:rsidRDefault="003942B7" w:rsidP="00EE7D78">
      <w:r>
        <w:separator/>
      </w:r>
    </w:p>
    <w:p w14:paraId="23A549C9" w14:textId="77777777" w:rsidR="003942B7" w:rsidRDefault="003942B7" w:rsidP="00EE7D78"/>
    <w:p w14:paraId="170C76F8" w14:textId="77777777" w:rsidR="003942B7" w:rsidRDefault="003942B7" w:rsidP="00EE7D78"/>
    <w:p w14:paraId="543CD57E" w14:textId="77777777" w:rsidR="003942B7" w:rsidRDefault="003942B7" w:rsidP="00EE7D78"/>
  </w:endnote>
  <w:endnote w:type="continuationSeparator" w:id="0">
    <w:p w14:paraId="2717BAAE" w14:textId="77777777" w:rsidR="003942B7" w:rsidRDefault="003942B7" w:rsidP="00EE7D78">
      <w:r>
        <w:continuationSeparator/>
      </w:r>
    </w:p>
    <w:p w14:paraId="54615B9C" w14:textId="77777777" w:rsidR="003942B7" w:rsidRDefault="003942B7" w:rsidP="00EE7D78"/>
    <w:p w14:paraId="36044491" w14:textId="77777777" w:rsidR="003942B7" w:rsidRDefault="003942B7" w:rsidP="00EE7D78"/>
    <w:p w14:paraId="5CC740CC" w14:textId="77777777" w:rsidR="003942B7" w:rsidRDefault="003942B7" w:rsidP="00EE7D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tham">
    <w:altName w:val="Calibri"/>
    <w:charset w:val="00"/>
    <w:family w:val="auto"/>
    <w:pitch w:val="variable"/>
    <w:sig w:usb0="A00000AF" w:usb1="50000048" w:usb2="00000000" w:usb3="00000000" w:csb0="00000119" w:csb1="00000000"/>
  </w:font>
  <w:font w:name="Arial">
    <w:panose1 w:val="020B0604020202020204"/>
    <w:charset w:val="00"/>
    <w:family w:val="swiss"/>
    <w:pitch w:val="variable"/>
    <w:sig w:usb0="E0002EFF" w:usb1="C000785B" w:usb2="00000009" w:usb3="00000000" w:csb0="000001FF" w:csb1="00000000"/>
  </w:font>
  <w:font w:name="Gotham Bold">
    <w:altName w:val="Trebuchet MS"/>
    <w:charset w:val="00"/>
    <w:family w:val="auto"/>
    <w:pitch w:val="variable"/>
    <w:sig w:usb0="80000027" w:usb1="00000000" w:usb2="00000000" w:usb3="00000000" w:csb0="00000001" w:csb1="00000000"/>
  </w:font>
  <w:font w:name="Gotham Light">
    <w:altName w:val="Trebuchet MS"/>
    <w:charset w:val="00"/>
    <w:family w:val="auto"/>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630EC" w14:textId="77777777" w:rsidR="00B607B5" w:rsidRDefault="00B607B5" w:rsidP="00EE7D7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0FBAC1" w14:textId="77777777" w:rsidR="00B607B5" w:rsidRDefault="00B607B5" w:rsidP="00EE7D78">
    <w:pPr>
      <w:pStyle w:val="Footer"/>
    </w:pPr>
  </w:p>
  <w:p w14:paraId="407C62F8" w14:textId="77777777" w:rsidR="00C17217" w:rsidRDefault="00C17217" w:rsidP="00EE7D78"/>
  <w:p w14:paraId="7EED8A4C" w14:textId="77777777" w:rsidR="00C17217" w:rsidRDefault="00C17217" w:rsidP="00EE7D78"/>
  <w:p w14:paraId="79DF8D60" w14:textId="77777777" w:rsidR="00C17217" w:rsidRDefault="00C17217" w:rsidP="00EE7D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6F437" w14:textId="77777777" w:rsidR="00C17217" w:rsidRDefault="007675F1" w:rsidP="00075599">
    <w:pPr>
      <w:pStyle w:val="Footer"/>
      <w:jc w:val="center"/>
    </w:pPr>
    <w:r w:rsidRPr="00E87719">
      <w:rPr>
        <w:rStyle w:val="PageNumber"/>
        <w:color w:val="404040" w:themeColor="text1" w:themeTint="BF"/>
        <w:sz w:val="16"/>
        <w:szCs w:val="16"/>
      </w:rPr>
      <w:fldChar w:fldCharType="begin"/>
    </w:r>
    <w:r w:rsidRPr="00E87719">
      <w:rPr>
        <w:rStyle w:val="PageNumber"/>
        <w:color w:val="404040" w:themeColor="text1" w:themeTint="BF"/>
        <w:sz w:val="16"/>
        <w:szCs w:val="16"/>
      </w:rPr>
      <w:instrText xml:space="preserve">PAGE  </w:instrText>
    </w:r>
    <w:r w:rsidRPr="00E87719">
      <w:rPr>
        <w:rStyle w:val="PageNumber"/>
        <w:color w:val="404040" w:themeColor="text1" w:themeTint="BF"/>
        <w:sz w:val="16"/>
        <w:szCs w:val="16"/>
      </w:rPr>
      <w:fldChar w:fldCharType="separate"/>
    </w:r>
    <w:r w:rsidRPr="00E87719">
      <w:rPr>
        <w:rStyle w:val="PageNumber"/>
        <w:noProof/>
        <w:color w:val="404040" w:themeColor="text1" w:themeTint="BF"/>
        <w:sz w:val="16"/>
        <w:szCs w:val="16"/>
      </w:rPr>
      <w:t>1</w:t>
    </w:r>
    <w:r w:rsidRPr="00E87719">
      <w:rPr>
        <w:rStyle w:val="PageNumber"/>
        <w:color w:val="404040" w:themeColor="text1" w:themeTint="BF"/>
        <w:sz w:val="16"/>
        <w:szCs w:val="16"/>
      </w:rPr>
      <w:fldChar w:fldCharType="end"/>
    </w:r>
  </w:p>
  <w:p w14:paraId="2FA3DD04" w14:textId="77777777" w:rsidR="00C17217" w:rsidRDefault="00C17217" w:rsidP="00EE7D7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F7403" w14:textId="77777777" w:rsidR="00EF5AE7" w:rsidRDefault="00EF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C558B" w14:textId="77777777" w:rsidR="003942B7" w:rsidRDefault="003942B7" w:rsidP="00EE7D78">
      <w:r>
        <w:separator/>
      </w:r>
    </w:p>
    <w:p w14:paraId="65BA8B5D" w14:textId="77777777" w:rsidR="003942B7" w:rsidRDefault="003942B7" w:rsidP="00EE7D78"/>
    <w:p w14:paraId="40814EC5" w14:textId="77777777" w:rsidR="003942B7" w:rsidRDefault="003942B7" w:rsidP="00EE7D78"/>
    <w:p w14:paraId="3BB7A931" w14:textId="77777777" w:rsidR="003942B7" w:rsidRDefault="003942B7" w:rsidP="00EE7D78"/>
  </w:footnote>
  <w:footnote w:type="continuationSeparator" w:id="0">
    <w:p w14:paraId="03C2575B" w14:textId="77777777" w:rsidR="003942B7" w:rsidRDefault="003942B7" w:rsidP="00EE7D78">
      <w:r>
        <w:continuationSeparator/>
      </w:r>
    </w:p>
    <w:p w14:paraId="519DF594" w14:textId="77777777" w:rsidR="003942B7" w:rsidRDefault="003942B7" w:rsidP="00EE7D78"/>
    <w:p w14:paraId="33E31F75" w14:textId="77777777" w:rsidR="003942B7" w:rsidRDefault="003942B7" w:rsidP="00EE7D78"/>
    <w:p w14:paraId="2B3AAC8A" w14:textId="77777777" w:rsidR="003942B7" w:rsidRDefault="003942B7" w:rsidP="00EE7D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4F3E1" w14:textId="77777777" w:rsidR="001222AB" w:rsidRDefault="00122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3819" w14:textId="77777777" w:rsidR="00C17217" w:rsidRDefault="00BD1F36" w:rsidP="00DF2C80">
    <w:pPr>
      <w:pStyle w:val="Header"/>
      <w:jc w:val="right"/>
    </w:pPr>
    <w:r>
      <w:rPr>
        <w:noProof/>
      </w:rPr>
      <w:drawing>
        <wp:anchor distT="0" distB="0" distL="114300" distR="114300" simplePos="0" relativeHeight="251659264" behindDoc="1" locked="0" layoutInCell="1" allowOverlap="1" wp14:anchorId="2EA100C0" wp14:editId="71A67FAB">
          <wp:simplePos x="0" y="0"/>
          <wp:positionH relativeFrom="margin">
            <wp:posOffset>-720090</wp:posOffset>
          </wp:positionH>
          <wp:positionV relativeFrom="margin">
            <wp:posOffset>-1710055</wp:posOffset>
          </wp:positionV>
          <wp:extent cx="7774066" cy="1006055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etterhead.png"/>
                  <pic:cNvPicPr>
                    <a:picLocks noChangeAspect="1" noChangeArrowheads="1"/>
                  </pic:cNvPicPr>
                </pic:nvPicPr>
                <pic:blipFill>
                  <a:blip r:embed="rId1"/>
                  <a:stretch>
                    <a:fillRect/>
                  </a:stretch>
                </pic:blipFill>
                <pic:spPr bwMode="auto">
                  <a:xfrm>
                    <a:off x="0" y="0"/>
                    <a:ext cx="7774066" cy="100605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0C10" w14:textId="77777777" w:rsidR="00C17217" w:rsidRDefault="00B6389A" w:rsidP="00EF5AE7">
    <w:pPr>
      <w:pStyle w:val="Header"/>
      <w:jc w:val="right"/>
    </w:pPr>
    <w:r>
      <w:rPr>
        <w:noProof/>
      </w:rPr>
      <w:drawing>
        <wp:anchor distT="0" distB="0" distL="114300" distR="114300" simplePos="0" relativeHeight="251656192" behindDoc="1" locked="0" layoutInCell="1" allowOverlap="1" wp14:anchorId="1B7CAC9F" wp14:editId="18F72003">
          <wp:simplePos x="0" y="0"/>
          <wp:positionH relativeFrom="margin">
            <wp:posOffset>-720090</wp:posOffset>
          </wp:positionH>
          <wp:positionV relativeFrom="page">
            <wp:posOffset>10510</wp:posOffset>
          </wp:positionV>
          <wp:extent cx="7773668" cy="1006004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etterhead.png"/>
                  <pic:cNvPicPr>
                    <a:picLocks noChangeAspect="1" noChangeArrowheads="1"/>
                  </pic:cNvPicPr>
                </pic:nvPicPr>
                <pic:blipFill>
                  <a:blip r:embed="rId1"/>
                  <a:stretch>
                    <a:fillRect/>
                  </a:stretch>
                </pic:blipFill>
                <pic:spPr bwMode="auto">
                  <a:xfrm>
                    <a:off x="0" y="0"/>
                    <a:ext cx="7773668" cy="1006004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8EA845C"/>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C6E22"/>
    <w:multiLevelType w:val="multilevel"/>
    <w:tmpl w:val="CF661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A843EE"/>
    <w:multiLevelType w:val="hybridMultilevel"/>
    <w:tmpl w:val="8780DD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A6151"/>
    <w:multiLevelType w:val="hybridMultilevel"/>
    <w:tmpl w:val="5C62B9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2864495E"/>
    <w:multiLevelType w:val="hybridMultilevel"/>
    <w:tmpl w:val="C674E53C"/>
    <w:lvl w:ilvl="0" w:tplc="3E4679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7E308E"/>
    <w:multiLevelType w:val="hybridMultilevel"/>
    <w:tmpl w:val="FC447C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8D3088"/>
    <w:multiLevelType w:val="hybridMultilevel"/>
    <w:tmpl w:val="210E9A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B1C7080"/>
    <w:multiLevelType w:val="hybridMultilevel"/>
    <w:tmpl w:val="769CA756"/>
    <w:lvl w:ilvl="0" w:tplc="04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7313535"/>
    <w:multiLevelType w:val="hybridMultilevel"/>
    <w:tmpl w:val="F012A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557884"/>
    <w:multiLevelType w:val="hybridMultilevel"/>
    <w:tmpl w:val="412A71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0A02A4C"/>
    <w:multiLevelType w:val="hybridMultilevel"/>
    <w:tmpl w:val="9D486C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7697033"/>
    <w:multiLevelType w:val="hybridMultilevel"/>
    <w:tmpl w:val="E79613B8"/>
    <w:lvl w:ilvl="0" w:tplc="10090001">
      <w:start w:val="1"/>
      <w:numFmt w:val="bullet"/>
      <w:lvlText w:val=""/>
      <w:lvlJc w:val="left"/>
      <w:pPr>
        <w:ind w:left="720" w:hanging="360"/>
      </w:pPr>
      <w:rPr>
        <w:rFonts w:ascii="Symbol" w:hAnsi="Symbol" w:hint="default"/>
      </w:rPr>
    </w:lvl>
    <w:lvl w:ilvl="1" w:tplc="D3AE5C1E">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93846C9"/>
    <w:multiLevelType w:val="hybridMultilevel"/>
    <w:tmpl w:val="A740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540605"/>
    <w:multiLevelType w:val="hybridMultilevel"/>
    <w:tmpl w:val="57D89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786114"/>
    <w:multiLevelType w:val="hybridMultilevel"/>
    <w:tmpl w:val="FC96AF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28650678">
    <w:abstractNumId w:val="0"/>
  </w:num>
  <w:num w:numId="2" w16cid:durableId="884830691">
    <w:abstractNumId w:val="9"/>
  </w:num>
  <w:num w:numId="3" w16cid:durableId="95367201">
    <w:abstractNumId w:val="6"/>
  </w:num>
  <w:num w:numId="4" w16cid:durableId="1508204976">
    <w:abstractNumId w:val="14"/>
  </w:num>
  <w:num w:numId="5" w16cid:durableId="207493248">
    <w:abstractNumId w:val="10"/>
  </w:num>
  <w:num w:numId="6" w16cid:durableId="1169294355">
    <w:abstractNumId w:val="2"/>
  </w:num>
  <w:num w:numId="7" w16cid:durableId="567346326">
    <w:abstractNumId w:val="7"/>
  </w:num>
  <w:num w:numId="8" w16cid:durableId="561217317">
    <w:abstractNumId w:val="5"/>
  </w:num>
  <w:num w:numId="9" w16cid:durableId="2035155466">
    <w:abstractNumId w:val="13"/>
  </w:num>
  <w:num w:numId="10" w16cid:durableId="1786269159">
    <w:abstractNumId w:val="4"/>
  </w:num>
  <w:num w:numId="11" w16cid:durableId="1547597264">
    <w:abstractNumId w:val="12"/>
  </w:num>
  <w:num w:numId="12" w16cid:durableId="1418164816">
    <w:abstractNumId w:val="1"/>
  </w:num>
  <w:num w:numId="13" w16cid:durableId="1460758741">
    <w:abstractNumId w:val="8"/>
  </w:num>
  <w:num w:numId="14" w16cid:durableId="1178353002">
    <w:abstractNumId w:val="3"/>
  </w:num>
  <w:num w:numId="15" w16cid:durableId="10298386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D45"/>
    <w:rsid w:val="00000018"/>
    <w:rsid w:val="0000024E"/>
    <w:rsid w:val="00010E3B"/>
    <w:rsid w:val="00014B26"/>
    <w:rsid w:val="00022EF3"/>
    <w:rsid w:val="00023B97"/>
    <w:rsid w:val="00027088"/>
    <w:rsid w:val="0003077B"/>
    <w:rsid w:val="000320AB"/>
    <w:rsid w:val="00034FAF"/>
    <w:rsid w:val="00036758"/>
    <w:rsid w:val="000379B4"/>
    <w:rsid w:val="00040BAD"/>
    <w:rsid w:val="00062379"/>
    <w:rsid w:val="00073105"/>
    <w:rsid w:val="00074D2B"/>
    <w:rsid w:val="00075599"/>
    <w:rsid w:val="000842F2"/>
    <w:rsid w:val="00084C3A"/>
    <w:rsid w:val="000869DD"/>
    <w:rsid w:val="00087952"/>
    <w:rsid w:val="000933AC"/>
    <w:rsid w:val="00094DE0"/>
    <w:rsid w:val="000A0EA7"/>
    <w:rsid w:val="000A122E"/>
    <w:rsid w:val="000A5EB1"/>
    <w:rsid w:val="000B066F"/>
    <w:rsid w:val="000B7AB4"/>
    <w:rsid w:val="000C0BBE"/>
    <w:rsid w:val="000D0064"/>
    <w:rsid w:val="000D5792"/>
    <w:rsid w:val="000D59D0"/>
    <w:rsid w:val="000D6773"/>
    <w:rsid w:val="000E24E3"/>
    <w:rsid w:val="000E3CF8"/>
    <w:rsid w:val="000E49F0"/>
    <w:rsid w:val="000F3DC5"/>
    <w:rsid w:val="000F564A"/>
    <w:rsid w:val="000F735A"/>
    <w:rsid w:val="00105FAB"/>
    <w:rsid w:val="001071A2"/>
    <w:rsid w:val="0011651F"/>
    <w:rsid w:val="001222AB"/>
    <w:rsid w:val="00122C3C"/>
    <w:rsid w:val="00122E64"/>
    <w:rsid w:val="0013057C"/>
    <w:rsid w:val="00142EC5"/>
    <w:rsid w:val="00146329"/>
    <w:rsid w:val="00152CA8"/>
    <w:rsid w:val="00154E6B"/>
    <w:rsid w:val="001654BE"/>
    <w:rsid w:val="0017046A"/>
    <w:rsid w:val="00170EAC"/>
    <w:rsid w:val="00184980"/>
    <w:rsid w:val="00185A3E"/>
    <w:rsid w:val="00185D95"/>
    <w:rsid w:val="00186B17"/>
    <w:rsid w:val="00192E5C"/>
    <w:rsid w:val="001A2A00"/>
    <w:rsid w:val="001A74AD"/>
    <w:rsid w:val="001B08AF"/>
    <w:rsid w:val="001B60C8"/>
    <w:rsid w:val="001C3941"/>
    <w:rsid w:val="001C4B47"/>
    <w:rsid w:val="001D18E6"/>
    <w:rsid w:val="001D69AC"/>
    <w:rsid w:val="001D7192"/>
    <w:rsid w:val="001D7ACE"/>
    <w:rsid w:val="001E3622"/>
    <w:rsid w:val="001E51CB"/>
    <w:rsid w:val="001E6D6E"/>
    <w:rsid w:val="001F0706"/>
    <w:rsid w:val="001F1E75"/>
    <w:rsid w:val="002073E0"/>
    <w:rsid w:val="002104E8"/>
    <w:rsid w:val="0021722D"/>
    <w:rsid w:val="00217B35"/>
    <w:rsid w:val="002224D6"/>
    <w:rsid w:val="00223EB2"/>
    <w:rsid w:val="002272F3"/>
    <w:rsid w:val="00233E94"/>
    <w:rsid w:val="0023602A"/>
    <w:rsid w:val="002406FD"/>
    <w:rsid w:val="002416DA"/>
    <w:rsid w:val="00242406"/>
    <w:rsid w:val="00244AF4"/>
    <w:rsid w:val="00250BF7"/>
    <w:rsid w:val="002548DB"/>
    <w:rsid w:val="00262C8E"/>
    <w:rsid w:val="00264434"/>
    <w:rsid w:val="002778FD"/>
    <w:rsid w:val="00282B5D"/>
    <w:rsid w:val="00282CA9"/>
    <w:rsid w:val="00283F6F"/>
    <w:rsid w:val="002921A1"/>
    <w:rsid w:val="00292CA4"/>
    <w:rsid w:val="00294BFE"/>
    <w:rsid w:val="00296F5C"/>
    <w:rsid w:val="002A3D12"/>
    <w:rsid w:val="002B0CB2"/>
    <w:rsid w:val="002B4745"/>
    <w:rsid w:val="002B52F8"/>
    <w:rsid w:val="002B707E"/>
    <w:rsid w:val="002C1BA5"/>
    <w:rsid w:val="002D2093"/>
    <w:rsid w:val="002D2681"/>
    <w:rsid w:val="002E247E"/>
    <w:rsid w:val="002F3056"/>
    <w:rsid w:val="00313011"/>
    <w:rsid w:val="00317B61"/>
    <w:rsid w:val="003225A3"/>
    <w:rsid w:val="00324C3C"/>
    <w:rsid w:val="003371D6"/>
    <w:rsid w:val="00337F92"/>
    <w:rsid w:val="00341F14"/>
    <w:rsid w:val="00344A6C"/>
    <w:rsid w:val="0034614C"/>
    <w:rsid w:val="00346701"/>
    <w:rsid w:val="00346A1A"/>
    <w:rsid w:val="00346DC0"/>
    <w:rsid w:val="003475B9"/>
    <w:rsid w:val="00351956"/>
    <w:rsid w:val="00361DB4"/>
    <w:rsid w:val="0036406E"/>
    <w:rsid w:val="003801C7"/>
    <w:rsid w:val="003820D7"/>
    <w:rsid w:val="003842C6"/>
    <w:rsid w:val="003916B7"/>
    <w:rsid w:val="003942B7"/>
    <w:rsid w:val="003A2123"/>
    <w:rsid w:val="003A66B4"/>
    <w:rsid w:val="003B0C54"/>
    <w:rsid w:val="003B1029"/>
    <w:rsid w:val="003B120D"/>
    <w:rsid w:val="003B25AB"/>
    <w:rsid w:val="003B70A3"/>
    <w:rsid w:val="003C2BB8"/>
    <w:rsid w:val="003C2DCD"/>
    <w:rsid w:val="003C439E"/>
    <w:rsid w:val="003C502D"/>
    <w:rsid w:val="003C581D"/>
    <w:rsid w:val="003C58A7"/>
    <w:rsid w:val="003E359E"/>
    <w:rsid w:val="003E7443"/>
    <w:rsid w:val="003F238D"/>
    <w:rsid w:val="003F25F3"/>
    <w:rsid w:val="003F3452"/>
    <w:rsid w:val="003F512E"/>
    <w:rsid w:val="003F7DBD"/>
    <w:rsid w:val="003F7EE6"/>
    <w:rsid w:val="00402D45"/>
    <w:rsid w:val="004048E2"/>
    <w:rsid w:val="0041266C"/>
    <w:rsid w:val="0043009F"/>
    <w:rsid w:val="004300A8"/>
    <w:rsid w:val="00441561"/>
    <w:rsid w:val="00444984"/>
    <w:rsid w:val="0044629D"/>
    <w:rsid w:val="004467E6"/>
    <w:rsid w:val="00451C4E"/>
    <w:rsid w:val="004552FE"/>
    <w:rsid w:val="0046076C"/>
    <w:rsid w:val="004628BA"/>
    <w:rsid w:val="004717FD"/>
    <w:rsid w:val="00487FAF"/>
    <w:rsid w:val="00492941"/>
    <w:rsid w:val="004940AF"/>
    <w:rsid w:val="00494863"/>
    <w:rsid w:val="00495E65"/>
    <w:rsid w:val="004A2011"/>
    <w:rsid w:val="004A3AC1"/>
    <w:rsid w:val="004B1D0C"/>
    <w:rsid w:val="004B3727"/>
    <w:rsid w:val="004B6967"/>
    <w:rsid w:val="004B6ACC"/>
    <w:rsid w:val="004B6C36"/>
    <w:rsid w:val="004B7B9D"/>
    <w:rsid w:val="004C0685"/>
    <w:rsid w:val="004C125A"/>
    <w:rsid w:val="004C1C27"/>
    <w:rsid w:val="004C2F2B"/>
    <w:rsid w:val="004D0A13"/>
    <w:rsid w:val="004D1B7C"/>
    <w:rsid w:val="004E141F"/>
    <w:rsid w:val="004E1453"/>
    <w:rsid w:val="00513E71"/>
    <w:rsid w:val="005246E8"/>
    <w:rsid w:val="00531861"/>
    <w:rsid w:val="00533990"/>
    <w:rsid w:val="00533DB1"/>
    <w:rsid w:val="00534259"/>
    <w:rsid w:val="005426E4"/>
    <w:rsid w:val="00544809"/>
    <w:rsid w:val="00545212"/>
    <w:rsid w:val="0055701B"/>
    <w:rsid w:val="0056448A"/>
    <w:rsid w:val="005704A8"/>
    <w:rsid w:val="00577056"/>
    <w:rsid w:val="00593764"/>
    <w:rsid w:val="00595610"/>
    <w:rsid w:val="005A025F"/>
    <w:rsid w:val="005A26CC"/>
    <w:rsid w:val="005B2DF2"/>
    <w:rsid w:val="005B6B16"/>
    <w:rsid w:val="005C11F0"/>
    <w:rsid w:val="005C191B"/>
    <w:rsid w:val="005C37EE"/>
    <w:rsid w:val="005C492E"/>
    <w:rsid w:val="005C76B8"/>
    <w:rsid w:val="005C78FE"/>
    <w:rsid w:val="005D68B7"/>
    <w:rsid w:val="005E3C42"/>
    <w:rsid w:val="005E5ABF"/>
    <w:rsid w:val="005F472E"/>
    <w:rsid w:val="005F70E9"/>
    <w:rsid w:val="006118EC"/>
    <w:rsid w:val="00612D3C"/>
    <w:rsid w:val="00612E5E"/>
    <w:rsid w:val="00616449"/>
    <w:rsid w:val="006201F2"/>
    <w:rsid w:val="00621055"/>
    <w:rsid w:val="00634C5E"/>
    <w:rsid w:val="00643350"/>
    <w:rsid w:val="00647876"/>
    <w:rsid w:val="00654B0E"/>
    <w:rsid w:val="00660B6E"/>
    <w:rsid w:val="00663C65"/>
    <w:rsid w:val="006724EC"/>
    <w:rsid w:val="006725EF"/>
    <w:rsid w:val="00682CB1"/>
    <w:rsid w:val="006835CF"/>
    <w:rsid w:val="006853B7"/>
    <w:rsid w:val="00690091"/>
    <w:rsid w:val="00690A9C"/>
    <w:rsid w:val="00690CFB"/>
    <w:rsid w:val="0069798A"/>
    <w:rsid w:val="006A183E"/>
    <w:rsid w:val="006A3FE3"/>
    <w:rsid w:val="006A73C1"/>
    <w:rsid w:val="006B44A1"/>
    <w:rsid w:val="006B4704"/>
    <w:rsid w:val="006B584E"/>
    <w:rsid w:val="006B6272"/>
    <w:rsid w:val="006B6CA9"/>
    <w:rsid w:val="006C082C"/>
    <w:rsid w:val="006C2A99"/>
    <w:rsid w:val="006C3FBC"/>
    <w:rsid w:val="006C5BEE"/>
    <w:rsid w:val="006E0D0D"/>
    <w:rsid w:val="006E17C2"/>
    <w:rsid w:val="006E3EF5"/>
    <w:rsid w:val="006E4AAF"/>
    <w:rsid w:val="006E57E1"/>
    <w:rsid w:val="00700725"/>
    <w:rsid w:val="00711765"/>
    <w:rsid w:val="00712B9A"/>
    <w:rsid w:val="00717CFD"/>
    <w:rsid w:val="00723865"/>
    <w:rsid w:val="0075185C"/>
    <w:rsid w:val="00753B56"/>
    <w:rsid w:val="00754838"/>
    <w:rsid w:val="00754B48"/>
    <w:rsid w:val="007554AA"/>
    <w:rsid w:val="00761FB0"/>
    <w:rsid w:val="007675F1"/>
    <w:rsid w:val="00767B27"/>
    <w:rsid w:val="00772E1C"/>
    <w:rsid w:val="007744A8"/>
    <w:rsid w:val="00782F1D"/>
    <w:rsid w:val="00782FE4"/>
    <w:rsid w:val="007A02BD"/>
    <w:rsid w:val="007A0A4D"/>
    <w:rsid w:val="007A162B"/>
    <w:rsid w:val="007A2C16"/>
    <w:rsid w:val="007A458D"/>
    <w:rsid w:val="007A48BE"/>
    <w:rsid w:val="007A5397"/>
    <w:rsid w:val="007B0C93"/>
    <w:rsid w:val="007C15C4"/>
    <w:rsid w:val="007C1E71"/>
    <w:rsid w:val="007C6010"/>
    <w:rsid w:val="007D6A6E"/>
    <w:rsid w:val="007D6ADE"/>
    <w:rsid w:val="007E0F54"/>
    <w:rsid w:val="007E4D81"/>
    <w:rsid w:val="007F0F1F"/>
    <w:rsid w:val="007F5964"/>
    <w:rsid w:val="00802C36"/>
    <w:rsid w:val="00803913"/>
    <w:rsid w:val="00803EAA"/>
    <w:rsid w:val="0080500A"/>
    <w:rsid w:val="00813179"/>
    <w:rsid w:val="00820B6C"/>
    <w:rsid w:val="00820ED6"/>
    <w:rsid w:val="00825D17"/>
    <w:rsid w:val="00826941"/>
    <w:rsid w:val="008331A2"/>
    <w:rsid w:val="00835E85"/>
    <w:rsid w:val="008433DA"/>
    <w:rsid w:val="00844388"/>
    <w:rsid w:val="00845968"/>
    <w:rsid w:val="00851E8C"/>
    <w:rsid w:val="00855BBE"/>
    <w:rsid w:val="008577B4"/>
    <w:rsid w:val="008665CF"/>
    <w:rsid w:val="0087129C"/>
    <w:rsid w:val="00872DF4"/>
    <w:rsid w:val="00873338"/>
    <w:rsid w:val="00875D03"/>
    <w:rsid w:val="00881769"/>
    <w:rsid w:val="00887198"/>
    <w:rsid w:val="00897D63"/>
    <w:rsid w:val="008A0CB7"/>
    <w:rsid w:val="008A5053"/>
    <w:rsid w:val="008A53F7"/>
    <w:rsid w:val="008B3ABB"/>
    <w:rsid w:val="008B45AC"/>
    <w:rsid w:val="008C2A01"/>
    <w:rsid w:val="008D78A4"/>
    <w:rsid w:val="008E4165"/>
    <w:rsid w:val="008E4B4C"/>
    <w:rsid w:val="008E5ED9"/>
    <w:rsid w:val="008F13A6"/>
    <w:rsid w:val="009032C7"/>
    <w:rsid w:val="00907238"/>
    <w:rsid w:val="00924FA9"/>
    <w:rsid w:val="00930A9B"/>
    <w:rsid w:val="009500E9"/>
    <w:rsid w:val="00951E60"/>
    <w:rsid w:val="00952312"/>
    <w:rsid w:val="00956408"/>
    <w:rsid w:val="00961638"/>
    <w:rsid w:val="009721FC"/>
    <w:rsid w:val="0097526C"/>
    <w:rsid w:val="009773B1"/>
    <w:rsid w:val="00980EF1"/>
    <w:rsid w:val="00983077"/>
    <w:rsid w:val="0098363B"/>
    <w:rsid w:val="00983F74"/>
    <w:rsid w:val="00985FF7"/>
    <w:rsid w:val="009861A0"/>
    <w:rsid w:val="00994F9B"/>
    <w:rsid w:val="009972F3"/>
    <w:rsid w:val="009A0492"/>
    <w:rsid w:val="009A64AF"/>
    <w:rsid w:val="009A6570"/>
    <w:rsid w:val="009A7227"/>
    <w:rsid w:val="009A73C0"/>
    <w:rsid w:val="009B3B10"/>
    <w:rsid w:val="009B5B95"/>
    <w:rsid w:val="009C2707"/>
    <w:rsid w:val="009E1819"/>
    <w:rsid w:val="009E67D5"/>
    <w:rsid w:val="009F3A96"/>
    <w:rsid w:val="009F4689"/>
    <w:rsid w:val="009F64D2"/>
    <w:rsid w:val="009F6B53"/>
    <w:rsid w:val="00A03C33"/>
    <w:rsid w:val="00A04535"/>
    <w:rsid w:val="00A0658D"/>
    <w:rsid w:val="00A07565"/>
    <w:rsid w:val="00A13532"/>
    <w:rsid w:val="00A23637"/>
    <w:rsid w:val="00A2729A"/>
    <w:rsid w:val="00A313F0"/>
    <w:rsid w:val="00A3149C"/>
    <w:rsid w:val="00A32530"/>
    <w:rsid w:val="00A3441C"/>
    <w:rsid w:val="00A42D0B"/>
    <w:rsid w:val="00A5690F"/>
    <w:rsid w:val="00A6192C"/>
    <w:rsid w:val="00A66128"/>
    <w:rsid w:val="00A6624C"/>
    <w:rsid w:val="00A70C3B"/>
    <w:rsid w:val="00A722CF"/>
    <w:rsid w:val="00A80046"/>
    <w:rsid w:val="00A80139"/>
    <w:rsid w:val="00A8212F"/>
    <w:rsid w:val="00A86319"/>
    <w:rsid w:val="00A90BA9"/>
    <w:rsid w:val="00A90C2C"/>
    <w:rsid w:val="00A95FA0"/>
    <w:rsid w:val="00A963C6"/>
    <w:rsid w:val="00AA51A4"/>
    <w:rsid w:val="00AA5A7B"/>
    <w:rsid w:val="00AB3E68"/>
    <w:rsid w:val="00AB5194"/>
    <w:rsid w:val="00AC6261"/>
    <w:rsid w:val="00AD104E"/>
    <w:rsid w:val="00AD120E"/>
    <w:rsid w:val="00AD49B7"/>
    <w:rsid w:val="00AD5328"/>
    <w:rsid w:val="00AD77D7"/>
    <w:rsid w:val="00AE19BA"/>
    <w:rsid w:val="00AE3474"/>
    <w:rsid w:val="00AE5933"/>
    <w:rsid w:val="00AE7FB4"/>
    <w:rsid w:val="00AF2EDA"/>
    <w:rsid w:val="00B000FB"/>
    <w:rsid w:val="00B16003"/>
    <w:rsid w:val="00B2404B"/>
    <w:rsid w:val="00B26ED9"/>
    <w:rsid w:val="00B303CD"/>
    <w:rsid w:val="00B346F2"/>
    <w:rsid w:val="00B36D8F"/>
    <w:rsid w:val="00B434DE"/>
    <w:rsid w:val="00B47D69"/>
    <w:rsid w:val="00B519AD"/>
    <w:rsid w:val="00B53087"/>
    <w:rsid w:val="00B539D1"/>
    <w:rsid w:val="00B54FDF"/>
    <w:rsid w:val="00B607B5"/>
    <w:rsid w:val="00B6356D"/>
    <w:rsid w:val="00B6389A"/>
    <w:rsid w:val="00B7011D"/>
    <w:rsid w:val="00B72521"/>
    <w:rsid w:val="00B829BB"/>
    <w:rsid w:val="00B947EC"/>
    <w:rsid w:val="00BA1637"/>
    <w:rsid w:val="00BA3F6D"/>
    <w:rsid w:val="00BA7CAE"/>
    <w:rsid w:val="00BB34FF"/>
    <w:rsid w:val="00BB4D64"/>
    <w:rsid w:val="00BC1E52"/>
    <w:rsid w:val="00BD1F36"/>
    <w:rsid w:val="00BD3E25"/>
    <w:rsid w:val="00BD5447"/>
    <w:rsid w:val="00BE7518"/>
    <w:rsid w:val="00C17217"/>
    <w:rsid w:val="00C20442"/>
    <w:rsid w:val="00C2288F"/>
    <w:rsid w:val="00C231D9"/>
    <w:rsid w:val="00C23C36"/>
    <w:rsid w:val="00C25C6B"/>
    <w:rsid w:val="00C26972"/>
    <w:rsid w:val="00C32F82"/>
    <w:rsid w:val="00C34641"/>
    <w:rsid w:val="00C4512B"/>
    <w:rsid w:val="00C52743"/>
    <w:rsid w:val="00C52BDE"/>
    <w:rsid w:val="00C5674C"/>
    <w:rsid w:val="00C6038B"/>
    <w:rsid w:val="00C62034"/>
    <w:rsid w:val="00C67B09"/>
    <w:rsid w:val="00C7226B"/>
    <w:rsid w:val="00C75117"/>
    <w:rsid w:val="00C85666"/>
    <w:rsid w:val="00C90604"/>
    <w:rsid w:val="00C96A94"/>
    <w:rsid w:val="00CA195B"/>
    <w:rsid w:val="00CA1D07"/>
    <w:rsid w:val="00CA6646"/>
    <w:rsid w:val="00CB1CD5"/>
    <w:rsid w:val="00CB7E6D"/>
    <w:rsid w:val="00CC2A35"/>
    <w:rsid w:val="00CC60B1"/>
    <w:rsid w:val="00CC65CC"/>
    <w:rsid w:val="00CC69CD"/>
    <w:rsid w:val="00CD0722"/>
    <w:rsid w:val="00CD2D88"/>
    <w:rsid w:val="00CD2FC3"/>
    <w:rsid w:val="00CD78C9"/>
    <w:rsid w:val="00CD7AC2"/>
    <w:rsid w:val="00CE1918"/>
    <w:rsid w:val="00CE7000"/>
    <w:rsid w:val="00CE7E5C"/>
    <w:rsid w:val="00D02EF0"/>
    <w:rsid w:val="00D12FCA"/>
    <w:rsid w:val="00D211A2"/>
    <w:rsid w:val="00D26E26"/>
    <w:rsid w:val="00D34569"/>
    <w:rsid w:val="00D370A9"/>
    <w:rsid w:val="00D37F5F"/>
    <w:rsid w:val="00D45A57"/>
    <w:rsid w:val="00D61A9C"/>
    <w:rsid w:val="00D62B36"/>
    <w:rsid w:val="00D65947"/>
    <w:rsid w:val="00D73B28"/>
    <w:rsid w:val="00D84DC6"/>
    <w:rsid w:val="00D91989"/>
    <w:rsid w:val="00D92EAF"/>
    <w:rsid w:val="00DA56BA"/>
    <w:rsid w:val="00DA7D02"/>
    <w:rsid w:val="00DB0D11"/>
    <w:rsid w:val="00DB1D04"/>
    <w:rsid w:val="00DB5E7A"/>
    <w:rsid w:val="00DC1A45"/>
    <w:rsid w:val="00DC6438"/>
    <w:rsid w:val="00DD26E1"/>
    <w:rsid w:val="00DD57F3"/>
    <w:rsid w:val="00DE137D"/>
    <w:rsid w:val="00DE5EB9"/>
    <w:rsid w:val="00DF027C"/>
    <w:rsid w:val="00DF2C80"/>
    <w:rsid w:val="00DF5C49"/>
    <w:rsid w:val="00E033A6"/>
    <w:rsid w:val="00E07282"/>
    <w:rsid w:val="00E16030"/>
    <w:rsid w:val="00E27B92"/>
    <w:rsid w:val="00E4095E"/>
    <w:rsid w:val="00E41E95"/>
    <w:rsid w:val="00E47BE9"/>
    <w:rsid w:val="00E737A1"/>
    <w:rsid w:val="00E75A2D"/>
    <w:rsid w:val="00E80A69"/>
    <w:rsid w:val="00E875CD"/>
    <w:rsid w:val="00E87719"/>
    <w:rsid w:val="00EB70BC"/>
    <w:rsid w:val="00EC24B6"/>
    <w:rsid w:val="00EC4142"/>
    <w:rsid w:val="00EC6EE7"/>
    <w:rsid w:val="00ED020E"/>
    <w:rsid w:val="00ED07EB"/>
    <w:rsid w:val="00EE4CE9"/>
    <w:rsid w:val="00EE7D78"/>
    <w:rsid w:val="00EF3C54"/>
    <w:rsid w:val="00EF4681"/>
    <w:rsid w:val="00EF5407"/>
    <w:rsid w:val="00EF5AE7"/>
    <w:rsid w:val="00EF5F25"/>
    <w:rsid w:val="00EF7C01"/>
    <w:rsid w:val="00F037D0"/>
    <w:rsid w:val="00F10E6E"/>
    <w:rsid w:val="00F1209A"/>
    <w:rsid w:val="00F17068"/>
    <w:rsid w:val="00F17E8A"/>
    <w:rsid w:val="00F216BE"/>
    <w:rsid w:val="00F24A7E"/>
    <w:rsid w:val="00F26575"/>
    <w:rsid w:val="00F3161F"/>
    <w:rsid w:val="00F33C09"/>
    <w:rsid w:val="00F413DD"/>
    <w:rsid w:val="00F41615"/>
    <w:rsid w:val="00F43396"/>
    <w:rsid w:val="00F4406E"/>
    <w:rsid w:val="00F455A5"/>
    <w:rsid w:val="00F755BF"/>
    <w:rsid w:val="00F90D53"/>
    <w:rsid w:val="00F90EF9"/>
    <w:rsid w:val="00F93D31"/>
    <w:rsid w:val="00F94239"/>
    <w:rsid w:val="00FA1C70"/>
    <w:rsid w:val="00FA65C5"/>
    <w:rsid w:val="00FB25AC"/>
    <w:rsid w:val="00FC17BA"/>
    <w:rsid w:val="00FC346F"/>
    <w:rsid w:val="00FE1D2C"/>
    <w:rsid w:val="00FE4D3D"/>
    <w:rsid w:val="00FE67A7"/>
    <w:rsid w:val="00FF04EA"/>
    <w:rsid w:val="00FF0E92"/>
    <w:rsid w:val="00FF10D3"/>
    <w:rsid w:val="00FF37BB"/>
    <w:rsid w:val="00FF417D"/>
    <w:rsid w:val="00FF5E97"/>
    <w:rsid w:val="00FF6DDE"/>
    <w:rsid w:val="00FF79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4BF6C8"/>
  <w14:defaultImageDpi w14:val="300"/>
  <w15:docId w15:val="{9D38B4CF-6E4A-449A-8F21-D7967B3AA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02D45"/>
    <w:pPr>
      <w:spacing w:after="160" w:line="259" w:lineRule="auto"/>
    </w:pPr>
    <w:rPr>
      <w:rFonts w:asciiTheme="minorHAnsi" w:eastAsiaTheme="minorHAnsi" w:hAnsiTheme="minorHAnsi" w:cstheme="minorBidi"/>
      <w:sz w:val="22"/>
      <w:szCs w:val="22"/>
      <w:lang w:val="en-CA"/>
    </w:rPr>
  </w:style>
  <w:style w:type="paragraph" w:styleId="Heading1">
    <w:name w:val="heading 1"/>
    <w:basedOn w:val="Normal"/>
    <w:next w:val="Normal"/>
    <w:link w:val="Heading1Char"/>
    <w:autoRedefine/>
    <w:uiPriority w:val="9"/>
    <w:qFormat/>
    <w:rsid w:val="00010E3B"/>
    <w:pPr>
      <w:keepNext/>
      <w:spacing w:before="240" w:after="60"/>
      <w:jc w:val="both"/>
      <w:outlineLvl w:val="0"/>
    </w:pPr>
    <w:rPr>
      <w:rFonts w:eastAsiaTheme="majorEastAsia"/>
      <w:b/>
      <w:bCs/>
      <w:color w:val="00668A"/>
      <w:kern w:val="32"/>
      <w:sz w:val="32"/>
      <w:szCs w:val="32"/>
    </w:rPr>
  </w:style>
  <w:style w:type="paragraph" w:styleId="Heading2">
    <w:name w:val="heading 2"/>
    <w:basedOn w:val="Normal"/>
    <w:next w:val="Normal"/>
    <w:link w:val="Heading2Char"/>
    <w:uiPriority w:val="9"/>
    <w:unhideWhenUsed/>
    <w:qFormat/>
    <w:rsid w:val="00A6192C"/>
    <w:pPr>
      <w:keepNext/>
      <w:keepLines/>
      <w:spacing w:before="200" w:after="0"/>
      <w:outlineLvl w:val="1"/>
    </w:pPr>
    <w:rPr>
      <w:rFonts w:eastAsiaTheme="majorEastAsia" w:cstheme="majorBidi"/>
      <w:b/>
      <w:bCs/>
      <w:color w:val="404040" w:themeColor="text1" w:themeTint="BF"/>
      <w:sz w:val="28"/>
      <w:szCs w:val="26"/>
    </w:rPr>
  </w:style>
  <w:style w:type="paragraph" w:styleId="Heading3">
    <w:name w:val="heading 3"/>
    <w:basedOn w:val="Normal"/>
    <w:next w:val="Normal"/>
    <w:link w:val="Heading3Char"/>
    <w:uiPriority w:val="9"/>
    <w:unhideWhenUsed/>
    <w:qFormat/>
    <w:rsid w:val="009B3B10"/>
    <w:pPr>
      <w:keepNext/>
      <w:keepLines/>
      <w:spacing w:before="200" w:after="0"/>
      <w:outlineLvl w:val="2"/>
    </w:pPr>
    <w:rPr>
      <w:rFonts w:eastAsiaTheme="majorEastAsia" w:cstheme="majorBidi"/>
      <w:b/>
      <w:bCs/>
      <w:color w:val="277094"/>
      <w:sz w:val="24"/>
    </w:rPr>
  </w:style>
  <w:style w:type="paragraph" w:styleId="Heading4">
    <w:name w:val="heading 4"/>
    <w:basedOn w:val="Normal"/>
    <w:next w:val="Normal"/>
    <w:link w:val="Heading4Char"/>
    <w:uiPriority w:val="9"/>
    <w:unhideWhenUsed/>
    <w:rsid w:val="00EE7D78"/>
    <w:pPr>
      <w:keepNext/>
      <w:keepLines/>
      <w:spacing w:before="40" w:after="0"/>
      <w:outlineLvl w:val="3"/>
    </w:pPr>
    <w:rPr>
      <w:rFonts w:eastAsiaTheme="majorEastAsia" w:cstheme="majorBidi"/>
      <w:b/>
      <w:i/>
      <w:iCs/>
      <w:color w:val="277094"/>
    </w:rPr>
  </w:style>
  <w:style w:type="paragraph" w:styleId="Heading5">
    <w:name w:val="heading 5"/>
    <w:basedOn w:val="Normal"/>
    <w:next w:val="Normal"/>
    <w:link w:val="Heading5Char"/>
    <w:uiPriority w:val="9"/>
    <w:unhideWhenUsed/>
    <w:qFormat/>
    <w:rsid w:val="00010E3B"/>
    <w:pPr>
      <w:keepNext/>
      <w:keepLines/>
      <w:spacing w:before="40" w:after="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79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798A"/>
    <w:rPr>
      <w:rFonts w:ascii="Tahoma" w:hAnsi="Tahoma" w:cs="Tahoma"/>
      <w:sz w:val="16"/>
      <w:szCs w:val="16"/>
    </w:rPr>
  </w:style>
  <w:style w:type="table" w:styleId="TableGrid">
    <w:name w:val="Table Grid"/>
    <w:basedOn w:val="TableNormal"/>
    <w:uiPriority w:val="59"/>
    <w:rsid w:val="00EF3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027088"/>
    <w:rPr>
      <w:b/>
      <w:bCs/>
    </w:rPr>
  </w:style>
  <w:style w:type="character" w:styleId="Emphasis">
    <w:name w:val="Emphasis"/>
    <w:uiPriority w:val="20"/>
    <w:qFormat/>
    <w:rsid w:val="00027088"/>
    <w:rPr>
      <w:i/>
      <w:iCs/>
    </w:rPr>
  </w:style>
  <w:style w:type="paragraph" w:styleId="Header">
    <w:name w:val="header"/>
    <w:basedOn w:val="Normal"/>
    <w:link w:val="HeaderChar"/>
    <w:uiPriority w:val="99"/>
    <w:unhideWhenUsed/>
    <w:rsid w:val="005C78FE"/>
    <w:pPr>
      <w:tabs>
        <w:tab w:val="center" w:pos="4680"/>
        <w:tab w:val="right" w:pos="9360"/>
      </w:tabs>
    </w:pPr>
  </w:style>
  <w:style w:type="character" w:customStyle="1" w:styleId="HeaderChar">
    <w:name w:val="Header Char"/>
    <w:link w:val="Header"/>
    <w:uiPriority w:val="99"/>
    <w:rsid w:val="005C78FE"/>
    <w:rPr>
      <w:sz w:val="22"/>
      <w:szCs w:val="22"/>
    </w:rPr>
  </w:style>
  <w:style w:type="paragraph" w:styleId="Footer">
    <w:name w:val="footer"/>
    <w:basedOn w:val="Normal"/>
    <w:link w:val="FooterChar"/>
    <w:uiPriority w:val="99"/>
    <w:unhideWhenUsed/>
    <w:rsid w:val="005C78FE"/>
    <w:pPr>
      <w:tabs>
        <w:tab w:val="center" w:pos="4680"/>
        <w:tab w:val="right" w:pos="9360"/>
      </w:tabs>
    </w:pPr>
  </w:style>
  <w:style w:type="character" w:customStyle="1" w:styleId="FooterChar">
    <w:name w:val="Footer Char"/>
    <w:link w:val="Footer"/>
    <w:uiPriority w:val="99"/>
    <w:rsid w:val="005C78FE"/>
    <w:rPr>
      <w:sz w:val="22"/>
      <w:szCs w:val="22"/>
    </w:rPr>
  </w:style>
  <w:style w:type="character" w:customStyle="1" w:styleId="Heading1Char">
    <w:name w:val="Heading 1 Char"/>
    <w:basedOn w:val="DefaultParagraphFont"/>
    <w:link w:val="Heading1"/>
    <w:uiPriority w:val="9"/>
    <w:rsid w:val="00010E3B"/>
    <w:rPr>
      <w:rFonts w:ascii="Gotham" w:eastAsiaTheme="majorEastAsia" w:hAnsi="Gotham" w:cs="Arial"/>
      <w:b/>
      <w:bCs/>
      <w:color w:val="00668A"/>
      <w:kern w:val="32"/>
      <w:sz w:val="32"/>
      <w:szCs w:val="32"/>
    </w:rPr>
  </w:style>
  <w:style w:type="paragraph" w:styleId="TOCHeading">
    <w:name w:val="TOC Heading"/>
    <w:basedOn w:val="Heading1"/>
    <w:next w:val="Normal"/>
    <w:uiPriority w:val="39"/>
    <w:unhideWhenUsed/>
    <w:qFormat/>
    <w:rsid w:val="00C23C36"/>
    <w:pPr>
      <w:keepLines/>
      <w:spacing w:before="480" w:after="0"/>
      <w:outlineLvl w:val="9"/>
    </w:pPr>
    <w:rPr>
      <w:b w:val="0"/>
      <w:color w:val="365F91"/>
      <w:kern w:val="0"/>
      <w:sz w:val="28"/>
      <w:szCs w:val="28"/>
      <w14:textFill>
        <w14:solidFill>
          <w14:srgbClr w14:val="365F91">
            <w14:lumMod w14:val="75000"/>
            <w14:lumOff w14:val="25000"/>
          </w14:srgbClr>
        </w14:solidFill>
      </w14:textFill>
    </w:rPr>
  </w:style>
  <w:style w:type="paragraph" w:styleId="TOC1">
    <w:name w:val="toc 1"/>
    <w:basedOn w:val="Normal"/>
    <w:next w:val="Normal"/>
    <w:autoRedefine/>
    <w:uiPriority w:val="39"/>
    <w:semiHidden/>
    <w:unhideWhenUsed/>
    <w:rsid w:val="0041266C"/>
    <w:pPr>
      <w:spacing w:before="120" w:after="0"/>
    </w:pPr>
    <w:rPr>
      <w:b/>
    </w:rPr>
  </w:style>
  <w:style w:type="paragraph" w:styleId="TOC2">
    <w:name w:val="toc 2"/>
    <w:basedOn w:val="Normal"/>
    <w:next w:val="Normal"/>
    <w:autoRedefine/>
    <w:uiPriority w:val="39"/>
    <w:semiHidden/>
    <w:unhideWhenUsed/>
    <w:rsid w:val="0041266C"/>
    <w:pPr>
      <w:spacing w:after="0"/>
      <w:ind w:left="220"/>
    </w:pPr>
    <w:rPr>
      <w:i/>
    </w:rPr>
  </w:style>
  <w:style w:type="paragraph" w:styleId="TOC3">
    <w:name w:val="toc 3"/>
    <w:basedOn w:val="Normal"/>
    <w:next w:val="Normal"/>
    <w:autoRedefine/>
    <w:uiPriority w:val="39"/>
    <w:semiHidden/>
    <w:unhideWhenUsed/>
    <w:rsid w:val="0041266C"/>
    <w:pPr>
      <w:spacing w:after="0"/>
      <w:ind w:left="440"/>
    </w:pPr>
  </w:style>
  <w:style w:type="paragraph" w:styleId="TOC4">
    <w:name w:val="toc 4"/>
    <w:basedOn w:val="Normal"/>
    <w:next w:val="Normal"/>
    <w:autoRedefine/>
    <w:uiPriority w:val="39"/>
    <w:semiHidden/>
    <w:unhideWhenUsed/>
    <w:rsid w:val="0041266C"/>
    <w:pPr>
      <w:spacing w:after="0"/>
      <w:ind w:left="660"/>
    </w:pPr>
    <w:rPr>
      <w:sz w:val="20"/>
      <w:szCs w:val="20"/>
    </w:rPr>
  </w:style>
  <w:style w:type="paragraph" w:styleId="TOC5">
    <w:name w:val="toc 5"/>
    <w:basedOn w:val="Normal"/>
    <w:next w:val="Normal"/>
    <w:autoRedefine/>
    <w:uiPriority w:val="39"/>
    <w:semiHidden/>
    <w:unhideWhenUsed/>
    <w:rsid w:val="0041266C"/>
    <w:pPr>
      <w:spacing w:after="0"/>
      <w:ind w:left="880"/>
    </w:pPr>
    <w:rPr>
      <w:sz w:val="20"/>
      <w:szCs w:val="20"/>
    </w:rPr>
  </w:style>
  <w:style w:type="paragraph" w:styleId="TOC6">
    <w:name w:val="toc 6"/>
    <w:basedOn w:val="Normal"/>
    <w:next w:val="Normal"/>
    <w:autoRedefine/>
    <w:uiPriority w:val="39"/>
    <w:semiHidden/>
    <w:unhideWhenUsed/>
    <w:rsid w:val="0041266C"/>
    <w:pPr>
      <w:spacing w:after="0"/>
      <w:ind w:left="1100"/>
    </w:pPr>
    <w:rPr>
      <w:sz w:val="20"/>
      <w:szCs w:val="20"/>
    </w:rPr>
  </w:style>
  <w:style w:type="paragraph" w:styleId="TOC7">
    <w:name w:val="toc 7"/>
    <w:basedOn w:val="Normal"/>
    <w:next w:val="Normal"/>
    <w:autoRedefine/>
    <w:uiPriority w:val="39"/>
    <w:semiHidden/>
    <w:unhideWhenUsed/>
    <w:rsid w:val="0041266C"/>
    <w:pPr>
      <w:spacing w:after="0"/>
      <w:ind w:left="1320"/>
    </w:pPr>
    <w:rPr>
      <w:sz w:val="20"/>
      <w:szCs w:val="20"/>
    </w:rPr>
  </w:style>
  <w:style w:type="paragraph" w:styleId="TOC8">
    <w:name w:val="toc 8"/>
    <w:basedOn w:val="Normal"/>
    <w:next w:val="Normal"/>
    <w:autoRedefine/>
    <w:uiPriority w:val="39"/>
    <w:semiHidden/>
    <w:unhideWhenUsed/>
    <w:rsid w:val="0041266C"/>
    <w:pPr>
      <w:spacing w:after="0"/>
      <w:ind w:left="1540"/>
    </w:pPr>
    <w:rPr>
      <w:sz w:val="20"/>
      <w:szCs w:val="20"/>
    </w:rPr>
  </w:style>
  <w:style w:type="paragraph" w:styleId="TOC9">
    <w:name w:val="toc 9"/>
    <w:basedOn w:val="Normal"/>
    <w:next w:val="Normal"/>
    <w:autoRedefine/>
    <w:uiPriority w:val="39"/>
    <w:semiHidden/>
    <w:unhideWhenUsed/>
    <w:rsid w:val="0041266C"/>
    <w:pPr>
      <w:spacing w:after="0"/>
      <w:ind w:left="1760"/>
    </w:pPr>
    <w:rPr>
      <w:sz w:val="20"/>
      <w:szCs w:val="20"/>
    </w:rPr>
  </w:style>
  <w:style w:type="paragraph" w:styleId="Title">
    <w:name w:val="Title"/>
    <w:basedOn w:val="Normal"/>
    <w:next w:val="Normal"/>
    <w:link w:val="TitleChar"/>
    <w:autoRedefine/>
    <w:uiPriority w:val="10"/>
    <w:qFormat/>
    <w:rsid w:val="00717CFD"/>
    <w:pPr>
      <w:spacing w:before="480" w:after="300" w:line="240" w:lineRule="auto"/>
      <w:contextualSpacing/>
      <w:jc w:val="both"/>
    </w:pPr>
    <w:rPr>
      <w:rFonts w:ascii="Gotham Bold" w:eastAsiaTheme="majorEastAsia" w:hAnsi="Gotham Bold"/>
      <w:b/>
      <w:bCs/>
      <w:spacing w:val="5"/>
      <w:kern w:val="28"/>
      <w:sz w:val="40"/>
      <w:szCs w:val="52"/>
    </w:rPr>
  </w:style>
  <w:style w:type="character" w:customStyle="1" w:styleId="TitleChar">
    <w:name w:val="Title Char"/>
    <w:basedOn w:val="DefaultParagraphFont"/>
    <w:link w:val="Title"/>
    <w:uiPriority w:val="10"/>
    <w:rsid w:val="00717CFD"/>
    <w:rPr>
      <w:rFonts w:ascii="Gotham Bold" w:eastAsiaTheme="majorEastAsia" w:hAnsi="Gotham Bold" w:cs="Arial"/>
      <w:b/>
      <w:bCs/>
      <w:color w:val="595959" w:themeColor="text1" w:themeTint="A6"/>
      <w:spacing w:val="5"/>
      <w:kern w:val="28"/>
      <w:sz w:val="40"/>
      <w:szCs w:val="52"/>
    </w:rPr>
  </w:style>
  <w:style w:type="paragraph" w:styleId="ListParagraph">
    <w:name w:val="List Paragraph"/>
    <w:basedOn w:val="Normal"/>
    <w:uiPriority w:val="34"/>
    <w:qFormat/>
    <w:rsid w:val="004B7B9D"/>
    <w:pPr>
      <w:ind w:left="720"/>
      <w:contextualSpacing/>
    </w:pPr>
  </w:style>
  <w:style w:type="character" w:customStyle="1" w:styleId="Heading2Char">
    <w:name w:val="Heading 2 Char"/>
    <w:basedOn w:val="DefaultParagraphFont"/>
    <w:link w:val="Heading2"/>
    <w:uiPriority w:val="9"/>
    <w:rsid w:val="00A6192C"/>
    <w:rPr>
      <w:rFonts w:ascii="Arial" w:eastAsiaTheme="majorEastAsia" w:hAnsi="Arial" w:cstheme="majorBidi"/>
      <w:b/>
      <w:bCs/>
      <w:color w:val="404040" w:themeColor="text1" w:themeTint="BF"/>
      <w:sz w:val="28"/>
      <w:szCs w:val="26"/>
    </w:rPr>
  </w:style>
  <w:style w:type="character" w:customStyle="1" w:styleId="Heading3Char">
    <w:name w:val="Heading 3 Char"/>
    <w:basedOn w:val="DefaultParagraphFont"/>
    <w:link w:val="Heading3"/>
    <w:uiPriority w:val="9"/>
    <w:rsid w:val="009B3B10"/>
    <w:rPr>
      <w:rFonts w:ascii="Arial" w:eastAsiaTheme="majorEastAsia" w:hAnsi="Arial" w:cstheme="majorBidi"/>
      <w:b/>
      <w:bCs/>
      <w:color w:val="277094"/>
      <w:sz w:val="24"/>
      <w:szCs w:val="22"/>
    </w:rPr>
  </w:style>
  <w:style w:type="paragraph" w:customStyle="1" w:styleId="NoteLevel21">
    <w:name w:val="Note Level 21"/>
    <w:basedOn w:val="Normal"/>
    <w:autoRedefine/>
    <w:uiPriority w:val="1"/>
    <w:qFormat/>
    <w:rsid w:val="00C23C36"/>
    <w:pPr>
      <w:keepNext/>
      <w:numPr>
        <w:ilvl w:val="1"/>
        <w:numId w:val="1"/>
      </w:numPr>
      <w:spacing w:after="0"/>
      <w:contextualSpacing/>
      <w:outlineLvl w:val="1"/>
    </w:pPr>
  </w:style>
  <w:style w:type="character" w:styleId="SubtleEmphasis">
    <w:name w:val="Subtle Emphasis"/>
    <w:basedOn w:val="DefaultParagraphFont"/>
    <w:uiPriority w:val="19"/>
    <w:qFormat/>
    <w:rsid w:val="00A3441C"/>
    <w:rPr>
      <w:i/>
      <w:iCs/>
      <w:color w:val="404040" w:themeColor="text1" w:themeTint="BF"/>
    </w:rPr>
  </w:style>
  <w:style w:type="paragraph" w:styleId="Quote">
    <w:name w:val="Quote"/>
    <w:basedOn w:val="Normal"/>
    <w:next w:val="Normal"/>
    <w:link w:val="QuoteChar"/>
    <w:uiPriority w:val="73"/>
    <w:rsid w:val="00A3441C"/>
    <w:pPr>
      <w:spacing w:before="200"/>
      <w:ind w:left="864" w:right="864"/>
      <w:jc w:val="center"/>
    </w:pPr>
    <w:rPr>
      <w:i/>
      <w:iCs/>
      <w:color w:val="404040" w:themeColor="text1" w:themeTint="BF"/>
    </w:rPr>
  </w:style>
  <w:style w:type="character" w:styleId="Hyperlink">
    <w:name w:val="Hyperlink"/>
    <w:basedOn w:val="DefaultParagraphFont"/>
    <w:uiPriority w:val="99"/>
    <w:unhideWhenUsed/>
    <w:rsid w:val="00E07282"/>
    <w:rPr>
      <w:color w:val="31849B" w:themeColor="accent5" w:themeShade="BF"/>
      <w:u w:val="single"/>
    </w:rPr>
  </w:style>
  <w:style w:type="character" w:styleId="PageNumber">
    <w:name w:val="page number"/>
    <w:basedOn w:val="DefaultParagraphFont"/>
    <w:uiPriority w:val="99"/>
    <w:semiHidden/>
    <w:unhideWhenUsed/>
    <w:rsid w:val="003C581D"/>
  </w:style>
  <w:style w:type="paragraph" w:styleId="PlainText">
    <w:name w:val="Plain Text"/>
    <w:basedOn w:val="Normal"/>
    <w:link w:val="PlainTextChar"/>
    <w:uiPriority w:val="99"/>
    <w:unhideWhenUsed/>
    <w:rsid w:val="007554AA"/>
    <w:pPr>
      <w:spacing w:after="0" w:line="240" w:lineRule="auto"/>
    </w:pPr>
    <w:rPr>
      <w:rFonts w:eastAsia="Times New Roman"/>
      <w:color w:val="000000"/>
      <w:sz w:val="20"/>
      <w:szCs w:val="20"/>
      <w:lang w:eastAsia="en-CA"/>
    </w:rPr>
  </w:style>
  <w:style w:type="character" w:customStyle="1" w:styleId="PlainTextChar">
    <w:name w:val="Plain Text Char"/>
    <w:basedOn w:val="DefaultParagraphFont"/>
    <w:link w:val="PlainText"/>
    <w:uiPriority w:val="99"/>
    <w:rsid w:val="007554AA"/>
    <w:rPr>
      <w:rFonts w:ascii="Arial" w:eastAsia="Times New Roman" w:hAnsi="Arial" w:cs="Arial"/>
      <w:color w:val="000000"/>
      <w:lang w:val="en-CA" w:eastAsia="en-CA"/>
    </w:rPr>
  </w:style>
  <w:style w:type="character" w:customStyle="1" w:styleId="Heading4Char">
    <w:name w:val="Heading 4 Char"/>
    <w:basedOn w:val="DefaultParagraphFont"/>
    <w:link w:val="Heading4"/>
    <w:uiPriority w:val="9"/>
    <w:rsid w:val="00EE7D78"/>
    <w:rPr>
      <w:rFonts w:ascii="Gotham Light" w:eastAsiaTheme="majorEastAsia" w:hAnsi="Gotham Light" w:cstheme="majorBidi"/>
      <w:b/>
      <w:i/>
      <w:iCs/>
      <w:color w:val="277094"/>
      <w:sz w:val="22"/>
      <w:szCs w:val="22"/>
    </w:rPr>
  </w:style>
  <w:style w:type="paragraph" w:styleId="Subtitle">
    <w:name w:val="Subtitle"/>
    <w:basedOn w:val="Normal"/>
    <w:next w:val="Normal"/>
    <w:link w:val="SubtitleChar"/>
    <w:uiPriority w:val="11"/>
    <w:rsid w:val="00EE7D78"/>
    <w:pPr>
      <w:numPr>
        <w:ilvl w:val="1"/>
      </w:numPr>
    </w:pPr>
    <w:rPr>
      <w:rFonts w:eastAsiaTheme="minorEastAsia"/>
      <w:b/>
      <w:color w:val="5A5A5A" w:themeColor="text1" w:themeTint="A5"/>
      <w:spacing w:val="15"/>
    </w:rPr>
  </w:style>
  <w:style w:type="character" w:customStyle="1" w:styleId="SubtitleChar">
    <w:name w:val="Subtitle Char"/>
    <w:basedOn w:val="DefaultParagraphFont"/>
    <w:link w:val="Subtitle"/>
    <w:uiPriority w:val="11"/>
    <w:rsid w:val="00EE7D78"/>
    <w:rPr>
      <w:rFonts w:ascii="Gotham Light" w:eastAsiaTheme="minorEastAsia" w:hAnsi="Gotham Light" w:cstheme="minorBidi"/>
      <w:b/>
      <w:color w:val="5A5A5A" w:themeColor="text1" w:themeTint="A5"/>
      <w:spacing w:val="15"/>
      <w:sz w:val="22"/>
      <w:szCs w:val="22"/>
    </w:rPr>
  </w:style>
  <w:style w:type="character" w:customStyle="1" w:styleId="QuoteChar">
    <w:name w:val="Quote Char"/>
    <w:basedOn w:val="DefaultParagraphFont"/>
    <w:link w:val="Quote"/>
    <w:uiPriority w:val="73"/>
    <w:rsid w:val="00A3441C"/>
    <w:rPr>
      <w:rFonts w:ascii="Arial" w:hAnsi="Arial" w:cs="ArialMT"/>
      <w:i/>
      <w:iCs/>
      <w:color w:val="404040" w:themeColor="text1" w:themeTint="BF"/>
      <w:sz w:val="22"/>
      <w:szCs w:val="22"/>
    </w:rPr>
  </w:style>
  <w:style w:type="character" w:customStyle="1" w:styleId="Heading5Char">
    <w:name w:val="Heading 5 Char"/>
    <w:basedOn w:val="DefaultParagraphFont"/>
    <w:link w:val="Heading5"/>
    <w:uiPriority w:val="9"/>
    <w:rsid w:val="00010E3B"/>
    <w:rPr>
      <w:rFonts w:ascii="Gotham" w:eastAsiaTheme="majorEastAsia" w:hAnsi="Gotham" w:cstheme="majorBidi"/>
      <w:color w:val="365F91" w:themeColor="accent1" w:themeShade="BF"/>
      <w:sz w:val="22"/>
      <w:szCs w:val="22"/>
    </w:rPr>
  </w:style>
  <w:style w:type="character" w:styleId="UnresolvedMention">
    <w:name w:val="Unresolved Mention"/>
    <w:basedOn w:val="DefaultParagraphFont"/>
    <w:uiPriority w:val="99"/>
    <w:rsid w:val="006210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158865">
      <w:bodyDiv w:val="1"/>
      <w:marLeft w:val="0"/>
      <w:marRight w:val="0"/>
      <w:marTop w:val="0"/>
      <w:marBottom w:val="0"/>
      <w:divBdr>
        <w:top w:val="none" w:sz="0" w:space="0" w:color="auto"/>
        <w:left w:val="none" w:sz="0" w:space="0" w:color="auto"/>
        <w:bottom w:val="none" w:sz="0" w:space="0" w:color="auto"/>
        <w:right w:val="none" w:sz="0" w:space="0" w:color="auto"/>
      </w:divBdr>
    </w:div>
    <w:div w:id="997415646">
      <w:bodyDiv w:val="1"/>
      <w:marLeft w:val="0"/>
      <w:marRight w:val="0"/>
      <w:marTop w:val="0"/>
      <w:marBottom w:val="0"/>
      <w:divBdr>
        <w:top w:val="none" w:sz="0" w:space="0" w:color="auto"/>
        <w:left w:val="none" w:sz="0" w:space="0" w:color="auto"/>
        <w:bottom w:val="none" w:sz="0" w:space="0" w:color="auto"/>
        <w:right w:val="none" w:sz="0" w:space="0" w:color="auto"/>
      </w:divBdr>
      <w:divsChild>
        <w:div w:id="420833582">
          <w:marLeft w:val="0"/>
          <w:marRight w:val="0"/>
          <w:marTop w:val="0"/>
          <w:marBottom w:val="0"/>
          <w:divBdr>
            <w:top w:val="none" w:sz="0" w:space="0" w:color="auto"/>
            <w:left w:val="none" w:sz="0" w:space="0" w:color="auto"/>
            <w:bottom w:val="none" w:sz="0" w:space="0" w:color="auto"/>
            <w:right w:val="none" w:sz="0" w:space="0" w:color="auto"/>
          </w:divBdr>
          <w:divsChild>
            <w:div w:id="2067946186">
              <w:marLeft w:val="0"/>
              <w:marRight w:val="0"/>
              <w:marTop w:val="0"/>
              <w:marBottom w:val="0"/>
              <w:divBdr>
                <w:top w:val="single" w:sz="2" w:space="0" w:color="FFFFFF"/>
                <w:left w:val="single" w:sz="2" w:space="0" w:color="FFFFFF"/>
                <w:bottom w:val="single" w:sz="2" w:space="0" w:color="FFFFFF"/>
                <w:right w:val="single" w:sz="2" w:space="0" w:color="FFFFFF"/>
              </w:divBdr>
              <w:divsChild>
                <w:div w:id="851450755">
                  <w:marLeft w:val="0"/>
                  <w:marRight w:val="0"/>
                  <w:marTop w:val="0"/>
                  <w:marBottom w:val="0"/>
                  <w:divBdr>
                    <w:top w:val="none" w:sz="0" w:space="0" w:color="auto"/>
                    <w:left w:val="none" w:sz="0" w:space="0" w:color="auto"/>
                    <w:bottom w:val="none" w:sz="0" w:space="0" w:color="auto"/>
                    <w:right w:val="none" w:sz="0" w:space="0" w:color="auto"/>
                  </w:divBdr>
                  <w:divsChild>
                    <w:div w:id="1884292745">
                      <w:marLeft w:val="0"/>
                      <w:marRight w:val="0"/>
                      <w:marTop w:val="0"/>
                      <w:marBottom w:val="0"/>
                      <w:divBdr>
                        <w:top w:val="none" w:sz="0" w:space="0" w:color="auto"/>
                        <w:left w:val="none" w:sz="0" w:space="0" w:color="auto"/>
                        <w:bottom w:val="none" w:sz="0" w:space="0" w:color="auto"/>
                        <w:right w:val="none" w:sz="0" w:space="0" w:color="auto"/>
                      </w:divBdr>
                      <w:divsChild>
                        <w:div w:id="2064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ifna.ca"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inguis\Desktop\NEW%20Letterhead-SL.dotx" TargetMode="External"/></Relationships>
</file>

<file path=word/theme/theme1.xml><?xml version="1.0" encoding="utf-8"?>
<a:theme xmlns:a="http://schemas.openxmlformats.org/drawingml/2006/main" name="FNW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othecary">
      <a:majorFont>
        <a:latin typeface="Book Antiqua"/>
        <a:ea typeface=""/>
        <a:cs typeface=""/>
        <a:font script="Jpan" typeface="ＭＳ Ｐ明朝"/>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46ec1d7-c2db-4f7e-8f2c-4608ab074ea0" xsi:nil="true"/>
    <lcf76f155ced4ddcb4097134ff3c332f xmlns="749d25c0-4f97-420e-b245-dde85e1d3e4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t:contentTypeSchema xmlns:ct="http://schemas.microsoft.com/office/2006/metadata/contentType" xmlns:ma="http://schemas.microsoft.com/office/2006/metadata/properties/metaAttributes" ct:_="" ma:_="" ma:contentTypeName="Document" ma:contentTypeID="0x01010089B61F3DD903384C8B469CF89CF11593" ma:contentTypeVersion="16" ma:contentTypeDescription="Create a new document." ma:contentTypeScope="" ma:versionID="33c8570dd1674aa7dff00d39f43e9051">
  <xsd:schema xmlns:xsd="http://www.w3.org/2001/XMLSchema" xmlns:xs="http://www.w3.org/2001/XMLSchema" xmlns:p="http://schemas.microsoft.com/office/2006/metadata/properties" xmlns:ns2="749d25c0-4f97-420e-b245-dde85e1d3e42" xmlns:ns3="746ec1d7-c2db-4f7e-8f2c-4608ab074ea0" targetNamespace="http://schemas.microsoft.com/office/2006/metadata/properties" ma:root="true" ma:fieldsID="9cff17d91a11379a2b4a52a876708400" ns2:_="" ns3:_="">
    <xsd:import namespace="749d25c0-4f97-420e-b245-dde85e1d3e42"/>
    <xsd:import namespace="746ec1d7-c2db-4f7e-8f2c-4608ab074e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d25c0-4f97-420e-b245-dde85e1d3e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a623ae-8a89-4835-9dfe-17c04bd5d9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6ec1d7-c2db-4f7e-8f2c-4608ab074ea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dc118a4-54b5-4391-84c9-bfaced3fd1ea}" ma:internalName="TaxCatchAll" ma:showField="CatchAllData" ma:web="746ec1d7-c2db-4f7e-8f2c-4608ab074e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72DBD2-A214-4E75-911C-CF5D39E5D8AE}">
  <ds:schemaRefs>
    <ds:schemaRef ds:uri="http://schemas.microsoft.com/office/2006/metadata/properties"/>
    <ds:schemaRef ds:uri="http://schemas.microsoft.com/office/infopath/2007/PartnerControls"/>
    <ds:schemaRef ds:uri="746ec1d7-c2db-4f7e-8f2c-4608ab074ea0"/>
    <ds:schemaRef ds:uri="749d25c0-4f97-420e-b245-dde85e1d3e42"/>
  </ds:schemaRefs>
</ds:datastoreItem>
</file>

<file path=customXml/itemProps2.xml><?xml version="1.0" encoding="utf-8"?>
<ds:datastoreItem xmlns:ds="http://schemas.openxmlformats.org/officeDocument/2006/customXml" ds:itemID="{1C88E5A8-1575-0945-8AA4-8968EF17900C}">
  <ds:schemaRefs>
    <ds:schemaRef ds:uri="http://schemas.openxmlformats.org/officeDocument/2006/bibliography"/>
  </ds:schemaRefs>
</ds:datastoreItem>
</file>

<file path=customXml/itemProps3.xml><?xml version="1.0" encoding="utf-8"?>
<ds:datastoreItem xmlns:ds="http://schemas.openxmlformats.org/officeDocument/2006/customXml" ds:itemID="{31F8C98B-5BFB-4033-ABAB-34573FE24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d25c0-4f97-420e-b245-dde85e1d3e42"/>
    <ds:schemaRef ds:uri="746ec1d7-c2db-4f7e-8f2c-4608ab074e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01899F-00D0-416F-8143-311B4F3DED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 Letterhead-SL</Template>
  <TotalTime>1</TotalTime>
  <Pages>2</Pages>
  <Words>403</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2696</CharactersWithSpaces>
  <SharedDoc>false</SharedDoc>
  <HLinks>
    <vt:vector size="6" baseType="variant">
      <vt:variant>
        <vt:i4>458865</vt:i4>
      </vt:variant>
      <vt:variant>
        <vt:i4>-1</vt:i4>
      </vt:variant>
      <vt:variant>
        <vt:i4>2051</vt:i4>
      </vt:variant>
      <vt:variant>
        <vt:i4>1</vt:i4>
      </vt:variant>
      <vt:variant>
        <vt:lpwstr>WorkDocHeader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gbinguis</dc:creator>
  <cp:lastModifiedBy>Dan Henrickson</cp:lastModifiedBy>
  <cp:revision>3</cp:revision>
  <cp:lastPrinted>2014-02-28T01:40:00Z</cp:lastPrinted>
  <dcterms:created xsi:type="dcterms:W3CDTF">2022-08-31T16:15:00Z</dcterms:created>
  <dcterms:modified xsi:type="dcterms:W3CDTF">2022-08-31T16:15:00Z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0x01010089B61F3DD903384C8B469CF89CF11593</vt:lpwstr>
  </property>
</Properties>
</file>